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5B63" w:rsidRDefault="000753EF" w:rsidP="000753EF">
      <w:pPr>
        <w:pStyle w:val="Textoindependiente"/>
        <w:jc w:val="both"/>
        <w:rPr>
          <w:rFonts w:ascii="Arial" w:hAnsi="Arial" w:cs="Arial"/>
        </w:rPr>
      </w:pPr>
      <w:bookmarkStart w:id="0" w:name="_GoBack"/>
      <w:bookmarkEnd w:id="0"/>
      <w:r w:rsidRPr="000753EF">
        <w:rPr>
          <w:rFonts w:ascii="Arial" w:eastAsia="MS Gothic" w:hAnsi="Arial" w:cs="Arial"/>
          <w:lang w:val="es-ES_tradnl"/>
        </w:rPr>
        <w:t xml:space="preserve">FORMULARIO PARA POSTULARSE EN CONVOCATORIA DE </w:t>
      </w:r>
      <w:r w:rsidRPr="000753EF">
        <w:rPr>
          <w:rFonts w:ascii="Arial" w:hAnsi="Arial" w:cs="Arial"/>
        </w:rPr>
        <w:t>SELECCIÓN PARA REUBICACIÓN DE CARGO DE DOCENTE A ORIENTADOR ESCOLAR</w:t>
      </w:r>
      <w:r>
        <w:rPr>
          <w:rFonts w:ascii="Arial" w:hAnsi="Arial" w:cs="Arial"/>
        </w:rPr>
        <w:t xml:space="preserve">, MUNICIPIOS NO </w:t>
      </w:r>
      <w:r w:rsidRPr="000753EF">
        <w:rPr>
          <w:rFonts w:ascii="Arial" w:hAnsi="Arial" w:cs="Arial"/>
        </w:rPr>
        <w:t>CERTIFICADOS DEL DEPARTAMENTO DE NARIÑO.</w:t>
      </w:r>
    </w:p>
    <w:p w:rsidR="000753EF" w:rsidRDefault="000753EF" w:rsidP="000753EF">
      <w:pPr>
        <w:pStyle w:val="Textoindependiente"/>
        <w:jc w:val="both"/>
        <w:rPr>
          <w:rFonts w:ascii="Arial" w:hAnsi="Arial" w:cs="Aria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FECHA: </w:t>
      </w:r>
      <w:sdt>
        <w:sdtPr>
          <w:rPr>
            <w:rFonts w:ascii="Arial" w:hAnsi="Arial" w:cs="Arial"/>
          </w:rPr>
          <w:id w:val="-1521925560"/>
          <w:placeholder>
            <w:docPart w:val="774427BDC53F4C85B714D8E16F3F4B9B"/>
          </w:placeholder>
          <w:showingPlcHdr/>
          <w:date>
            <w:dateFormat w:val="dd/MM/yyyy"/>
            <w:lid w:val="es-MX"/>
            <w:storeMappedDataAs w:val="dateTime"/>
            <w:calendar w:val="gregorian"/>
          </w:date>
        </w:sdtPr>
        <w:sdtEndPr/>
        <w:sdtContent>
          <w:r w:rsidRPr="000E4E69">
            <w:rPr>
              <w:rStyle w:val="Textodelmarcadordeposicin"/>
            </w:rPr>
            <w:t>Haga clic aquí o pulse para escribir una fecha.</w:t>
          </w:r>
        </w:sdtContent>
      </w:sdt>
    </w:p>
    <w:p w:rsidR="000753EF" w:rsidRDefault="000753EF" w:rsidP="000753EF">
      <w:pPr>
        <w:pStyle w:val="Textoindependiente"/>
        <w:jc w:val="both"/>
        <w:rPr>
          <w:rFonts w:ascii="Arial" w:hAnsi="Arial" w:cs="Aria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NOMBRES Y APELLLIDOS_____________________________________________________________</w:t>
      </w: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DOCUMENTO DE IDENTIFICACION NUMERO_____________________________________________</w:t>
      </w: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CARGO   QUE ACTUALMENTE OCUPA: </w:t>
      </w:r>
      <w:r>
        <w:rPr>
          <w:rFonts w:ascii="Arial" w:hAnsi="Arial" w:cs="Arial"/>
          <w:lang w:val="es-ES_tradnl"/>
        </w:rPr>
        <w:softHyphen/>
      </w:r>
      <w:r>
        <w:rPr>
          <w:rFonts w:ascii="Arial" w:hAnsi="Arial" w:cs="Arial"/>
          <w:lang w:val="es-ES_tradnl"/>
        </w:rPr>
        <w:softHyphen/>
      </w:r>
      <w:r>
        <w:rPr>
          <w:rFonts w:ascii="Arial" w:hAnsi="Arial" w:cs="Arial"/>
          <w:lang w:val="es-ES_tradnl"/>
        </w:rPr>
        <w:softHyphen/>
      </w:r>
      <w:r>
        <w:rPr>
          <w:rFonts w:ascii="Arial" w:hAnsi="Arial" w:cs="Arial"/>
          <w:lang w:val="es-ES_tradnl"/>
        </w:rPr>
        <w:softHyphen/>
      </w:r>
      <w:r>
        <w:rPr>
          <w:rFonts w:ascii="Arial" w:hAnsi="Arial" w:cs="Arial"/>
          <w:lang w:val="es-ES_tradnl"/>
        </w:rPr>
        <w:softHyphen/>
      </w:r>
      <w:r>
        <w:rPr>
          <w:rFonts w:ascii="Arial" w:hAnsi="Arial" w:cs="Arial"/>
          <w:lang w:val="es-ES_tradnl"/>
        </w:rPr>
        <w:softHyphen/>
      </w:r>
      <w:r>
        <w:rPr>
          <w:rFonts w:ascii="Arial" w:hAnsi="Arial" w:cs="Arial"/>
          <w:lang w:val="es-ES_tradnl"/>
        </w:rPr>
        <w:softHyphen/>
      </w:r>
      <w:r>
        <w:rPr>
          <w:rFonts w:ascii="Arial" w:hAnsi="Arial" w:cs="Arial"/>
          <w:lang w:val="es-ES_tradnl"/>
        </w:rPr>
        <w:softHyphen/>
      </w:r>
      <w:r>
        <w:rPr>
          <w:rFonts w:ascii="Arial" w:hAnsi="Arial" w:cs="Arial"/>
          <w:lang w:val="es-ES_tradnl"/>
        </w:rPr>
        <w:softHyphen/>
      </w:r>
      <w:r>
        <w:rPr>
          <w:rFonts w:ascii="Arial" w:hAnsi="Arial" w:cs="Arial"/>
          <w:lang w:val="es-ES_tradnl"/>
        </w:rPr>
        <w:softHyphen/>
      </w:r>
      <w:r>
        <w:rPr>
          <w:rFonts w:ascii="Arial" w:hAnsi="Arial" w:cs="Arial"/>
          <w:lang w:val="es-ES_tradnl"/>
        </w:rPr>
        <w:softHyphen/>
      </w:r>
      <w:sdt>
        <w:sdtPr>
          <w:rPr>
            <w:rFonts w:ascii="Arial" w:hAnsi="Arial" w:cs="Arial"/>
            <w:lang w:val="es-ES_tradnl"/>
          </w:rPr>
          <w:id w:val="1993983527"/>
          <w:placeholder>
            <w:docPart w:val="DefaultPlaceholder_-1854013439"/>
          </w:placeholder>
          <w:showingPlcHdr/>
          <w:dropDownList>
            <w:listItem w:value="Elija un elemento."/>
            <w:listItem w:displayText="DOCENTE DE AULA EN PROPIEDAD" w:value="DOCENTE DE AULA EN PROPIEDAD"/>
          </w:dropDownList>
        </w:sdtPr>
        <w:sdtEndPr/>
        <w:sdtContent>
          <w:r w:rsidR="00E62314" w:rsidRPr="000E4E69">
            <w:rPr>
              <w:rStyle w:val="Textodelmarcadordeposicin"/>
            </w:rPr>
            <w:t>Elija un elemento.</w:t>
          </w:r>
        </w:sdtContent>
      </w:sdt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IE EN LA QUE ACTUALMENTE SE DESEMPEÑA COMO DOCENTE DE </w:t>
      </w:r>
      <w:r w:rsidR="00E62314">
        <w:rPr>
          <w:rFonts w:ascii="Arial" w:hAnsi="Arial" w:cs="Arial"/>
          <w:lang w:val="es-ES_tradnl"/>
        </w:rPr>
        <w:t>AULA: _</w:t>
      </w:r>
      <w:r>
        <w:rPr>
          <w:rFonts w:ascii="Arial" w:hAnsi="Arial" w:cs="Arial"/>
          <w:lang w:val="es-ES_tradnl"/>
        </w:rPr>
        <w:t>________________</w:t>
      </w:r>
    </w:p>
    <w:p w:rsidR="000753EF" w:rsidRDefault="000753EF" w:rsidP="000753EF">
      <w:pPr>
        <w:pStyle w:val="Textoindependiente"/>
        <w:pBdr>
          <w:bottom w:val="single" w:sz="12" w:space="1" w:color="auto"/>
        </w:pBdr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INDIQUE LOS TITULOS QUE LO ACREDITAN PARA SER REUBICADO EN EL CARGO DE ORIENTADOR ESCOLAR:</w:t>
      </w:r>
    </w:p>
    <w:p w:rsidR="000753EF" w:rsidRDefault="000753EF" w:rsidP="000753EF">
      <w:pPr>
        <w:pStyle w:val="Textoindependiente"/>
        <w:pBdr>
          <w:bottom w:val="single" w:sz="12" w:space="1" w:color="auto"/>
        </w:pBdr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pBdr>
          <w:bottom w:val="single" w:sz="12" w:space="1" w:color="auto"/>
        </w:pBdr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pBdr>
          <w:bottom w:val="single" w:sz="12" w:space="1" w:color="auto"/>
        </w:pBdr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</w:p>
    <w:p w:rsidR="000753EF" w:rsidRDefault="00E62314" w:rsidP="000753EF">
      <w:pPr>
        <w:pStyle w:val="Textoindependiente"/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INDIQUE LA VACANTE A LA CUAL USTED ASPIRA SER REUBICADO COMO</w:t>
      </w:r>
      <w:r w:rsidR="000753EF">
        <w:rPr>
          <w:rFonts w:ascii="Arial" w:hAnsi="Arial" w:cs="Arial"/>
          <w:lang w:val="es-ES_tradnl"/>
        </w:rPr>
        <w:t xml:space="preserve"> ORIENTADOR ESCOLAR:</w:t>
      </w:r>
    </w:p>
    <w:p w:rsidR="000753EF" w:rsidRDefault="000753EF" w:rsidP="000753EF">
      <w:pPr>
        <w:pStyle w:val="Textoindependiente"/>
        <w:pBdr>
          <w:bottom w:val="single" w:sz="12" w:space="1" w:color="auto"/>
        </w:pBdr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pBdr>
          <w:bottom w:val="single" w:sz="12" w:space="1" w:color="auto"/>
        </w:pBdr>
        <w:jc w:val="both"/>
        <w:rPr>
          <w:rFonts w:ascii="Arial" w:hAnsi="Arial" w:cs="Arial"/>
          <w:lang w:val="es-ES_tradnl"/>
        </w:rPr>
      </w:pPr>
    </w:p>
    <w:p w:rsid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</w:p>
    <w:p w:rsidR="000753EF" w:rsidRDefault="00E62314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  <w:r w:rsidRPr="00E62314">
        <w:rPr>
          <w:rFonts w:ascii="Arial" w:hAnsi="Arial" w:cs="Arial"/>
          <w:sz w:val="16"/>
          <w:szCs w:val="16"/>
          <w:lang w:val="es-ES_tradnl"/>
        </w:rPr>
        <w:t>Recuerde que solo puede postularse a una vacante, si usted marca más de una su solicitud será automáticamente anulada</w:t>
      </w:r>
      <w:r w:rsidR="00423037">
        <w:rPr>
          <w:rFonts w:ascii="Arial" w:hAnsi="Arial" w:cs="Arial"/>
          <w:sz w:val="16"/>
          <w:szCs w:val="16"/>
          <w:lang w:val="es-ES_tradnl"/>
        </w:rPr>
        <w:t>.</w:t>
      </w: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>OBSERVACIONES: _______________________________________________________________________________________________</w:t>
      </w: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423037">
      <w:pPr>
        <w:pStyle w:val="Textoindependiente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Manifiesto que </w:t>
      </w:r>
      <w:r w:rsidRPr="00423037">
        <w:rPr>
          <w:rFonts w:ascii="Arial" w:hAnsi="Arial" w:cs="Arial"/>
        </w:rPr>
        <w:t>conozco y acepto</w:t>
      </w:r>
      <w:r>
        <w:rPr>
          <w:rFonts w:ascii="Arial" w:hAnsi="Arial" w:cs="Arial"/>
        </w:rPr>
        <w:t xml:space="preserve"> las condiciones y requisitos para acceder</w:t>
      </w:r>
      <w:r w:rsidRPr="00423037">
        <w:rPr>
          <w:rFonts w:ascii="Arial" w:hAnsi="Arial" w:cs="Arial"/>
        </w:rPr>
        <w:t xml:space="preserve"> al proceso de selección </w:t>
      </w:r>
      <w:r w:rsidRPr="000753EF">
        <w:rPr>
          <w:rFonts w:ascii="Arial" w:hAnsi="Arial" w:cs="Arial"/>
        </w:rPr>
        <w:t>para reubicación de cargo de docente a orientador escolar</w:t>
      </w:r>
      <w:r>
        <w:rPr>
          <w:rFonts w:ascii="Arial" w:hAnsi="Arial" w:cs="Arial"/>
        </w:rPr>
        <w:t xml:space="preserve">, municipios no </w:t>
      </w:r>
      <w:r w:rsidRPr="000753EF">
        <w:rPr>
          <w:rFonts w:ascii="Arial" w:hAnsi="Arial" w:cs="Arial"/>
        </w:rPr>
        <w:t>ce</w:t>
      </w:r>
      <w:r>
        <w:rPr>
          <w:rFonts w:ascii="Arial" w:hAnsi="Arial" w:cs="Arial"/>
        </w:rPr>
        <w:t>rtificados del Departamento de N</w:t>
      </w:r>
      <w:r w:rsidRPr="000753EF">
        <w:rPr>
          <w:rFonts w:ascii="Arial" w:hAnsi="Arial" w:cs="Arial"/>
        </w:rPr>
        <w:t>ariño.</w:t>
      </w: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>FIRMA</w:t>
      </w: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>________________________________________</w:t>
      </w: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 xml:space="preserve">NOMBRE </w:t>
      </w: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>DIRECCION____________________________________________________</w:t>
      </w: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>CORREO ELECTRONICO_________________________________________</w:t>
      </w:r>
    </w:p>
    <w:p w:rsidR="00423037" w:rsidRDefault="00423037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>NUMERO MOVIL________________________________________________</w:t>
      </w:r>
    </w:p>
    <w:p w:rsidR="00E62314" w:rsidRDefault="00E62314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E62314" w:rsidRDefault="00E62314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E62314" w:rsidRDefault="00E62314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E62314" w:rsidRDefault="00E62314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E62314" w:rsidRDefault="00E62314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</w:p>
    <w:p w:rsidR="00E62314" w:rsidRPr="00E62314" w:rsidRDefault="00E62314" w:rsidP="000753EF">
      <w:pPr>
        <w:pStyle w:val="Textoindependiente"/>
        <w:jc w:val="both"/>
        <w:rPr>
          <w:rFonts w:ascii="Arial" w:hAnsi="Arial" w:cs="Arial"/>
          <w:sz w:val="16"/>
          <w:szCs w:val="16"/>
          <w:lang w:val="es-ES_tradnl"/>
        </w:rPr>
      </w:pPr>
      <w:r>
        <w:rPr>
          <w:rFonts w:ascii="Arial" w:hAnsi="Arial" w:cs="Arial"/>
          <w:sz w:val="16"/>
          <w:szCs w:val="16"/>
          <w:lang w:val="es-ES_tradnl"/>
        </w:rPr>
        <w:t xml:space="preserve"> </w:t>
      </w:r>
    </w:p>
    <w:p w:rsidR="000753EF" w:rsidRPr="000753EF" w:rsidRDefault="000753EF" w:rsidP="000753EF">
      <w:pPr>
        <w:pStyle w:val="Textoindependiente"/>
        <w:jc w:val="both"/>
        <w:rPr>
          <w:rFonts w:ascii="Arial" w:hAnsi="Arial" w:cs="Arial"/>
          <w:lang w:val="es-ES_tradnl"/>
        </w:rPr>
      </w:pPr>
    </w:p>
    <w:sectPr w:rsidR="000753EF" w:rsidRPr="000753EF" w:rsidSect="00665F95">
      <w:headerReference w:type="default" r:id="rId1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3F68" w:rsidRDefault="00673F68" w:rsidP="00590471">
      <w:r>
        <w:separator/>
      </w:r>
    </w:p>
  </w:endnote>
  <w:endnote w:type="continuationSeparator" w:id="0">
    <w:p w:rsidR="00673F68" w:rsidRDefault="00673F68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3F68" w:rsidRDefault="00673F68" w:rsidP="00590471">
      <w:r>
        <w:separator/>
      </w:r>
    </w:p>
  </w:footnote>
  <w:footnote w:type="continuationSeparator" w:id="0">
    <w:p w:rsidR="00673F68" w:rsidRDefault="00673F68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0471" w:rsidRPr="00665F95" w:rsidRDefault="000753EF" w:rsidP="00060042">
    <w:pPr>
      <w:pStyle w:val="Textoindependiente"/>
    </w:pPr>
    <w:r>
      <w:rPr>
        <w:noProof/>
        <w:lang w:val="es-CO" w:eastAsia="es-CO"/>
      </w:rPr>
      <w:drawing>
        <wp:inline distT="0" distB="0" distL="0" distR="0" wp14:anchorId="15906880" wp14:editId="256FB12A">
          <wp:extent cx="6332220" cy="80137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2220" cy="8013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3E0144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3EF"/>
    <w:rsid w:val="00052D63"/>
    <w:rsid w:val="00060042"/>
    <w:rsid w:val="000753EF"/>
    <w:rsid w:val="0008685D"/>
    <w:rsid w:val="00090860"/>
    <w:rsid w:val="00112FD7"/>
    <w:rsid w:val="00150ABD"/>
    <w:rsid w:val="001946FC"/>
    <w:rsid w:val="00222466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D1B71"/>
    <w:rsid w:val="003E73F9"/>
    <w:rsid w:val="00423037"/>
    <w:rsid w:val="00473D40"/>
    <w:rsid w:val="004E158A"/>
    <w:rsid w:val="00533D3E"/>
    <w:rsid w:val="00565C77"/>
    <w:rsid w:val="0056708E"/>
    <w:rsid w:val="005801E5"/>
    <w:rsid w:val="00590471"/>
    <w:rsid w:val="005D01FA"/>
    <w:rsid w:val="0060659D"/>
    <w:rsid w:val="00653E17"/>
    <w:rsid w:val="00665F95"/>
    <w:rsid w:val="00673F68"/>
    <w:rsid w:val="006A08E8"/>
    <w:rsid w:val="006D79A8"/>
    <w:rsid w:val="0072353B"/>
    <w:rsid w:val="007575B6"/>
    <w:rsid w:val="007721CF"/>
    <w:rsid w:val="007B3C81"/>
    <w:rsid w:val="007D67CA"/>
    <w:rsid w:val="007E668F"/>
    <w:rsid w:val="007F5B63"/>
    <w:rsid w:val="00803A0A"/>
    <w:rsid w:val="00846CB9"/>
    <w:rsid w:val="008566AA"/>
    <w:rsid w:val="008A1E6E"/>
    <w:rsid w:val="008C024F"/>
    <w:rsid w:val="008C2CFC"/>
    <w:rsid w:val="00912DC8"/>
    <w:rsid w:val="009475DC"/>
    <w:rsid w:val="00967B93"/>
    <w:rsid w:val="009B3597"/>
    <w:rsid w:val="009D090F"/>
    <w:rsid w:val="00A31464"/>
    <w:rsid w:val="00A31B16"/>
    <w:rsid w:val="00A33613"/>
    <w:rsid w:val="00A47A8D"/>
    <w:rsid w:val="00AC6C7E"/>
    <w:rsid w:val="00B4158A"/>
    <w:rsid w:val="00B6466C"/>
    <w:rsid w:val="00BB1B5D"/>
    <w:rsid w:val="00BC22C7"/>
    <w:rsid w:val="00BD195A"/>
    <w:rsid w:val="00C07240"/>
    <w:rsid w:val="00C14078"/>
    <w:rsid w:val="00C21031"/>
    <w:rsid w:val="00C93E0B"/>
    <w:rsid w:val="00CA16E3"/>
    <w:rsid w:val="00CE1E3D"/>
    <w:rsid w:val="00D0373F"/>
    <w:rsid w:val="00D053FA"/>
    <w:rsid w:val="00DB430D"/>
    <w:rsid w:val="00DC3F0A"/>
    <w:rsid w:val="00E26AED"/>
    <w:rsid w:val="00E62314"/>
    <w:rsid w:val="00E73AB8"/>
    <w:rsid w:val="00E90A60"/>
    <w:rsid w:val="00ED47F7"/>
    <w:rsid w:val="00EE7E09"/>
    <w:rsid w:val="00F0223C"/>
    <w:rsid w:val="00F20161"/>
    <w:rsid w:val="00F3235D"/>
    <w:rsid w:val="00F32393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tion">
    <w:name w:val="Mention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">
    <w:name w:val="Hashtag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SmartHyperlink">
    <w:name w:val="Smart Hyperlink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de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de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de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de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de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de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de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de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de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de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de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de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de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de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de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de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de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de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de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de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semiHidden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lena_R_Humanos\AppData\Roaming\Microsoft\Plantillas\Curr&#237;culum%20v&#237;tae%20con%20esferas%20azules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A6E8F1-5637-4336-A91B-36BF14D2C0E9}"/>
      </w:docPartPr>
      <w:docPartBody>
        <w:p w:rsidR="00927269" w:rsidRDefault="001F54ED">
          <w:r w:rsidRPr="000E4E69">
            <w:rPr>
              <w:rStyle w:val="Textodelmarcadordeposicin"/>
            </w:rPr>
            <w:t>Elija un elemento.</w:t>
          </w:r>
        </w:p>
      </w:docPartBody>
    </w:docPart>
    <w:docPart>
      <w:docPartPr>
        <w:name w:val="774427BDC53F4C85B714D8E16F3F4B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7A80E3-C28B-4DAC-BB02-E0687BD9CB1F}"/>
      </w:docPartPr>
      <w:docPartBody>
        <w:p w:rsidR="00927269" w:rsidRDefault="001F54ED" w:rsidP="001F54ED">
          <w:pPr>
            <w:pStyle w:val="774427BDC53F4C85B714D8E16F3F4B9B1"/>
          </w:pPr>
          <w:r w:rsidRPr="000E4E69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4ED"/>
    <w:rsid w:val="001F54ED"/>
    <w:rsid w:val="002E1A86"/>
    <w:rsid w:val="00927269"/>
    <w:rsid w:val="00AF4E55"/>
    <w:rsid w:val="00E43D59"/>
    <w:rsid w:val="00F73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076FFC9F91964FD09D4DC414D6679D9E">
    <w:name w:val="076FFC9F91964FD09D4DC414D6679D9E"/>
  </w:style>
  <w:style w:type="paragraph" w:customStyle="1" w:styleId="1B3CFD9B409444BAA3B16DA218140D64">
    <w:name w:val="1B3CFD9B409444BAA3B16DA218140D64"/>
  </w:style>
  <w:style w:type="paragraph" w:customStyle="1" w:styleId="8E58C69BF70B48A590BA36F8811B0207">
    <w:name w:val="8E58C69BF70B48A590BA36F8811B0207"/>
  </w:style>
  <w:style w:type="paragraph" w:customStyle="1" w:styleId="17213A73FA87483B9CAD3B27EC58288B">
    <w:name w:val="17213A73FA87483B9CAD3B27EC58288B"/>
  </w:style>
  <w:style w:type="paragraph" w:customStyle="1" w:styleId="DBFF31FC65904E86BF730A97D31C3871">
    <w:name w:val="DBFF31FC65904E86BF730A97D31C3871"/>
  </w:style>
  <w:style w:type="paragraph" w:customStyle="1" w:styleId="0F47C2626C42463BA04156147D838E03">
    <w:name w:val="0F47C2626C42463BA04156147D838E03"/>
  </w:style>
  <w:style w:type="paragraph" w:customStyle="1" w:styleId="2E9D91F5FBBD469896FC6B4794E1DDA8">
    <w:name w:val="2E9D91F5FBBD469896FC6B4794E1DDA8"/>
  </w:style>
  <w:style w:type="paragraph" w:customStyle="1" w:styleId="6EA3E67F5155488690F36808435E5C38">
    <w:name w:val="6EA3E67F5155488690F36808435E5C38"/>
  </w:style>
  <w:style w:type="paragraph" w:customStyle="1" w:styleId="84C089D79C6E4CD0AA6C344F54E1DCD0">
    <w:name w:val="84C089D79C6E4CD0AA6C344F54E1DCD0"/>
  </w:style>
  <w:style w:type="paragraph" w:customStyle="1" w:styleId="A32F22B7719F41C58232CCA8104902C4">
    <w:name w:val="A32F22B7719F41C58232CCA8104902C4"/>
  </w:style>
  <w:style w:type="paragraph" w:customStyle="1" w:styleId="A48F7422C20A437899201AA276E0A236">
    <w:name w:val="A48F7422C20A437899201AA276E0A236"/>
  </w:style>
  <w:style w:type="paragraph" w:customStyle="1" w:styleId="7C1B9D1689BA4EFB9D0843D4A5382FD7">
    <w:name w:val="7C1B9D1689BA4EFB9D0843D4A5382FD7"/>
  </w:style>
  <w:style w:type="paragraph" w:customStyle="1" w:styleId="FE4C2A5230554227BBAE3F81D3C4114C">
    <w:name w:val="FE4C2A5230554227BBAE3F81D3C4114C"/>
  </w:style>
  <w:style w:type="paragraph" w:customStyle="1" w:styleId="6889B98F53D34BBC979CE02099BF3CD3">
    <w:name w:val="6889B98F53D34BBC979CE02099BF3CD3"/>
  </w:style>
  <w:style w:type="paragraph" w:customStyle="1" w:styleId="5865918D11234B229B1CA10293D22468">
    <w:name w:val="5865918D11234B229B1CA10293D22468"/>
  </w:style>
  <w:style w:type="paragraph" w:customStyle="1" w:styleId="70AC2153599D4D87B4A0883C6AA9D507">
    <w:name w:val="70AC2153599D4D87B4A0883C6AA9D507"/>
  </w:style>
  <w:style w:type="paragraph" w:customStyle="1" w:styleId="CB87FFAE9B40488B9A1028EAFA5710CE">
    <w:name w:val="CB87FFAE9B40488B9A1028EAFA5710CE"/>
  </w:style>
  <w:style w:type="paragraph" w:customStyle="1" w:styleId="B4D29FC7A3F1430480F777EDBA125F25">
    <w:name w:val="B4D29FC7A3F1430480F777EDBA125F25"/>
  </w:style>
  <w:style w:type="paragraph" w:customStyle="1" w:styleId="F4876EB03CBF4DF39B41206E8920BC85">
    <w:name w:val="F4876EB03CBF4DF39B41206E8920BC85"/>
  </w:style>
  <w:style w:type="paragraph" w:customStyle="1" w:styleId="A30EE6BA3DEC4BBFAC9659521715BBED">
    <w:name w:val="A30EE6BA3DEC4BBFAC9659521715BBED"/>
  </w:style>
  <w:style w:type="paragraph" w:customStyle="1" w:styleId="E0A4C24BF5C54F0EB80D3C6DF0B093BD">
    <w:name w:val="E0A4C24BF5C54F0EB80D3C6DF0B093BD"/>
  </w:style>
  <w:style w:type="paragraph" w:customStyle="1" w:styleId="24B8D89982AE437EBCB0E5D612F62190">
    <w:name w:val="24B8D89982AE437EBCB0E5D612F62190"/>
  </w:style>
  <w:style w:type="paragraph" w:customStyle="1" w:styleId="DFBCF763047B40C38CB8C8269D88A0E8">
    <w:name w:val="DFBCF763047B40C38CB8C8269D88A0E8"/>
  </w:style>
  <w:style w:type="paragraph" w:customStyle="1" w:styleId="40B3553307B14C2093FF4418B3BCD55E">
    <w:name w:val="40B3553307B14C2093FF4418B3BCD55E"/>
  </w:style>
  <w:style w:type="paragraph" w:customStyle="1" w:styleId="DA3EB7D5732F4F26851FF20962538273">
    <w:name w:val="DA3EB7D5732F4F26851FF20962538273"/>
  </w:style>
  <w:style w:type="paragraph" w:customStyle="1" w:styleId="EBC5273C2B604FC196CEA5C316540A47">
    <w:name w:val="EBC5273C2B604FC196CEA5C316540A47"/>
  </w:style>
  <w:style w:type="paragraph" w:customStyle="1" w:styleId="34C7425BD34D4668834FCE4407F3DF02">
    <w:name w:val="34C7425BD34D4668834FCE4407F3DF02"/>
  </w:style>
  <w:style w:type="paragraph" w:customStyle="1" w:styleId="D601321002EE4D8D85516BAA96BFDBB1">
    <w:name w:val="D601321002EE4D8D85516BAA96BFDBB1"/>
  </w:style>
  <w:style w:type="paragraph" w:customStyle="1" w:styleId="B04E5BEEB8D44FE5917A8AE8D4107076">
    <w:name w:val="B04E5BEEB8D44FE5917A8AE8D4107076"/>
  </w:style>
  <w:style w:type="paragraph" w:customStyle="1" w:styleId="D8EBF4672F49400A9DCD008D47754277">
    <w:name w:val="D8EBF4672F49400A9DCD008D47754277"/>
  </w:style>
  <w:style w:type="paragraph" w:customStyle="1" w:styleId="CE41313B7FF74441B934772B69E7CF4E">
    <w:name w:val="CE41313B7FF74441B934772B69E7CF4E"/>
  </w:style>
  <w:style w:type="paragraph" w:customStyle="1" w:styleId="EEDC045012624A70956F27438A651DDE">
    <w:name w:val="EEDC045012624A70956F27438A651DDE"/>
  </w:style>
  <w:style w:type="paragraph" w:customStyle="1" w:styleId="7BB19B682C4745F68998828CEBC12E24">
    <w:name w:val="7BB19B682C4745F68998828CEBC12E24"/>
  </w:style>
  <w:style w:type="character" w:styleId="Textodelmarcadordeposicin">
    <w:name w:val="Placeholder Text"/>
    <w:basedOn w:val="Fuentedeprrafopredeter"/>
    <w:uiPriority w:val="99"/>
    <w:semiHidden/>
    <w:rsid w:val="001F54ED"/>
    <w:rPr>
      <w:rFonts w:ascii="Calibri" w:hAnsi="Calibri" w:cs="Calibri"/>
      <w:color w:val="808080"/>
    </w:rPr>
  </w:style>
  <w:style w:type="paragraph" w:customStyle="1" w:styleId="8CB2B3496E9D436EA64C3515DAD3F45D">
    <w:name w:val="8CB2B3496E9D436EA64C3515DAD3F45D"/>
  </w:style>
  <w:style w:type="paragraph" w:customStyle="1" w:styleId="AE3E4B18CC804DEBAF5001D5E62B7211">
    <w:name w:val="AE3E4B18CC804DEBAF5001D5E62B7211"/>
    <w:rsid w:val="001F54ED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sz w:val="20"/>
      <w:szCs w:val="20"/>
      <w:lang w:val="es-ES" w:eastAsia="en-US"/>
    </w:rPr>
  </w:style>
  <w:style w:type="paragraph" w:customStyle="1" w:styleId="774427BDC53F4C85B714D8E16F3F4B9B">
    <w:name w:val="774427BDC53F4C85B714D8E16F3F4B9B"/>
    <w:rsid w:val="001F54ED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sz w:val="20"/>
      <w:szCs w:val="20"/>
      <w:lang w:val="es-ES" w:eastAsia="en-US"/>
    </w:rPr>
  </w:style>
  <w:style w:type="paragraph" w:customStyle="1" w:styleId="774427BDC53F4C85B714D8E16F3F4B9B1">
    <w:name w:val="774427BDC53F4C85B714D8E16F3F4B9B1"/>
    <w:rsid w:val="001F54ED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sz w:val="20"/>
      <w:szCs w:val="20"/>
      <w:lang w:val="es-ES" w:eastAsia="en-US"/>
    </w:rPr>
  </w:style>
  <w:style w:type="paragraph" w:customStyle="1" w:styleId="E601768519C744EA9BBFBD0C97036FB2">
    <w:name w:val="E601768519C744EA9BBFBD0C97036FB2"/>
    <w:rsid w:val="001F54ED"/>
  </w:style>
  <w:style w:type="paragraph" w:customStyle="1" w:styleId="9947D80A4F32447E8E1D306FEB4433AB">
    <w:name w:val="9947D80A4F32447E8E1D306FEB4433AB"/>
    <w:rsid w:val="001F54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E589CA2-0514-48B6-A522-181F52C3B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con esferas azules.dotx</Template>
  <TotalTime>0</TotalTime>
  <Pages>1</Pages>
  <Words>218</Words>
  <Characters>1205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2022-07-06T00:18:00Z</dcterms:created>
  <dcterms:modified xsi:type="dcterms:W3CDTF">2022-07-06T00:18:00Z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